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10E93" w14:textId="5B1D581D" w:rsidR="00321D86" w:rsidRDefault="00321D86" w:rsidP="00321D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Applique Guild of Australia – Member’s Quilt Show 202</w:t>
      </w:r>
      <w:r w:rsidR="00BA4099">
        <w:rPr>
          <w:b/>
          <w:bCs/>
          <w:sz w:val="32"/>
          <w:szCs w:val="32"/>
        </w:rPr>
        <w:t>3</w:t>
      </w:r>
    </w:p>
    <w:p w14:paraId="7B8C61EC" w14:textId="45E5D555" w:rsidR="001D687D" w:rsidRPr="00854C37" w:rsidRDefault="00854C37" w:rsidP="00321D86">
      <w:pPr>
        <w:jc w:val="center"/>
        <w:rPr>
          <w:b/>
          <w:bCs/>
          <w:sz w:val="32"/>
          <w:szCs w:val="32"/>
        </w:rPr>
      </w:pPr>
      <w:r w:rsidRPr="00854C37">
        <w:rPr>
          <w:b/>
          <w:bCs/>
          <w:sz w:val="32"/>
          <w:szCs w:val="32"/>
        </w:rPr>
        <w:t xml:space="preserve">Quilt Guardians </w:t>
      </w:r>
      <w:r w:rsidR="0032634D">
        <w:rPr>
          <w:b/>
          <w:bCs/>
          <w:sz w:val="32"/>
          <w:szCs w:val="32"/>
        </w:rPr>
        <w:t>(White Glove Duty)</w:t>
      </w:r>
    </w:p>
    <w:p w14:paraId="2682AB1D" w14:textId="294FD608" w:rsidR="00321D86" w:rsidRDefault="00BA4099" w:rsidP="00321D86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54C37" w:rsidRPr="00854C37">
        <w:rPr>
          <w:sz w:val="28"/>
          <w:szCs w:val="28"/>
          <w:vertAlign w:val="superscript"/>
        </w:rPr>
        <w:t>th</w:t>
      </w:r>
      <w:r w:rsidR="00854C37" w:rsidRPr="00854C37">
        <w:rPr>
          <w:sz w:val="28"/>
          <w:szCs w:val="28"/>
        </w:rPr>
        <w:t xml:space="preserve"> to 1</w:t>
      </w:r>
      <w:r>
        <w:rPr>
          <w:sz w:val="28"/>
          <w:szCs w:val="28"/>
        </w:rPr>
        <w:t>8</w:t>
      </w:r>
      <w:r w:rsidR="00854C37" w:rsidRPr="00854C37">
        <w:rPr>
          <w:sz w:val="28"/>
          <w:szCs w:val="28"/>
          <w:vertAlign w:val="superscript"/>
        </w:rPr>
        <w:t>th</w:t>
      </w:r>
      <w:r w:rsidR="00854C37" w:rsidRPr="00854C37">
        <w:rPr>
          <w:sz w:val="28"/>
          <w:szCs w:val="28"/>
        </w:rPr>
        <w:t xml:space="preserve"> June 202</w:t>
      </w:r>
      <w:r>
        <w:rPr>
          <w:sz w:val="28"/>
          <w:szCs w:val="28"/>
        </w:rPr>
        <w:t>3</w:t>
      </w:r>
      <w:r w:rsidR="00854C37" w:rsidRPr="00854C37">
        <w:rPr>
          <w:sz w:val="28"/>
          <w:szCs w:val="28"/>
        </w:rPr>
        <w:t xml:space="preserve"> at Prince of Wales Showgrounds Bendigo</w:t>
      </w:r>
    </w:p>
    <w:p w14:paraId="4DD7CAAD" w14:textId="7DEB45E8" w:rsidR="00854C37" w:rsidRPr="00854C37" w:rsidRDefault="00321D86" w:rsidP="00321D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 partnership with </w:t>
      </w:r>
      <w:r w:rsidRPr="00321D86">
        <w:rPr>
          <w:b/>
          <w:bCs/>
          <w:sz w:val="28"/>
          <w:szCs w:val="28"/>
        </w:rPr>
        <w:t>Craft Alive</w:t>
      </w:r>
      <w:r>
        <w:rPr>
          <w:b/>
          <w:bCs/>
          <w:sz w:val="28"/>
          <w:szCs w:val="28"/>
        </w:rPr>
        <w:t>.</w:t>
      </w:r>
    </w:p>
    <w:p w14:paraId="5FCEA6FC" w14:textId="77777777" w:rsidR="00854C37" w:rsidRDefault="00854C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628"/>
        <w:gridCol w:w="499"/>
        <w:gridCol w:w="1130"/>
        <w:gridCol w:w="571"/>
        <w:gridCol w:w="1058"/>
        <w:gridCol w:w="1629"/>
      </w:tblGrid>
      <w:tr w:rsidR="001D687D" w14:paraId="4C35D81B" w14:textId="77777777" w:rsidTr="00854C37">
        <w:trPr>
          <w:trHeight w:val="567"/>
        </w:trPr>
        <w:tc>
          <w:tcPr>
            <w:tcW w:w="1696" w:type="dxa"/>
            <w:vAlign w:val="center"/>
          </w:tcPr>
          <w:p w14:paraId="62721C86" w14:textId="7A42471C" w:rsidR="001D687D" w:rsidRDefault="001D687D" w:rsidP="00854C37">
            <w:pPr>
              <w:tabs>
                <w:tab w:val="left" w:pos="8400"/>
              </w:tabs>
              <w:spacing w:after="0"/>
            </w:pPr>
            <w:r>
              <w:t>Name</w:t>
            </w:r>
          </w:p>
        </w:tc>
        <w:tc>
          <w:tcPr>
            <w:tcW w:w="3828" w:type="dxa"/>
            <w:gridSpan w:val="3"/>
            <w:vAlign w:val="center"/>
          </w:tcPr>
          <w:p w14:paraId="4EBD3DF6" w14:textId="1F6F3A09" w:rsidR="001D687D" w:rsidRDefault="00321D86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701" w:type="dxa"/>
            <w:gridSpan w:val="2"/>
            <w:vAlign w:val="center"/>
          </w:tcPr>
          <w:p w14:paraId="4CFED4D1" w14:textId="64FB8972" w:rsidR="001D687D" w:rsidRDefault="001D687D" w:rsidP="00854C37">
            <w:pPr>
              <w:tabs>
                <w:tab w:val="left" w:pos="8400"/>
              </w:tabs>
              <w:spacing w:after="0"/>
            </w:pPr>
            <w:r>
              <w:t>Contact Number</w:t>
            </w:r>
          </w:p>
        </w:tc>
        <w:tc>
          <w:tcPr>
            <w:tcW w:w="2687" w:type="dxa"/>
            <w:gridSpan w:val="2"/>
            <w:vAlign w:val="center"/>
          </w:tcPr>
          <w:p w14:paraId="67373695" w14:textId="20D4C411" w:rsidR="001D687D" w:rsidRDefault="001D687D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54C37" w14:paraId="283F4403" w14:textId="77777777" w:rsidTr="00854C37">
        <w:trPr>
          <w:trHeight w:val="567"/>
        </w:trPr>
        <w:tc>
          <w:tcPr>
            <w:tcW w:w="1696" w:type="dxa"/>
            <w:vAlign w:val="center"/>
          </w:tcPr>
          <w:p w14:paraId="3EA58435" w14:textId="581C154E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Address</w:t>
            </w:r>
          </w:p>
        </w:tc>
        <w:tc>
          <w:tcPr>
            <w:tcW w:w="3828" w:type="dxa"/>
            <w:gridSpan w:val="3"/>
            <w:vAlign w:val="center"/>
          </w:tcPr>
          <w:p w14:paraId="6ECDB80C" w14:textId="2EACE4A6" w:rsidR="00854C37" w:rsidRDefault="00854C37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 w14:paraId="651A998C" w14:textId="7E598ABE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Email</w:t>
            </w:r>
          </w:p>
        </w:tc>
        <w:tc>
          <w:tcPr>
            <w:tcW w:w="2687" w:type="dxa"/>
            <w:gridSpan w:val="2"/>
            <w:vAlign w:val="center"/>
          </w:tcPr>
          <w:p w14:paraId="48816CFF" w14:textId="149CBC38" w:rsidR="00854C37" w:rsidRDefault="00854C37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54C37" w14:paraId="6F437619" w14:textId="77777777" w:rsidTr="00854C37">
        <w:trPr>
          <w:trHeight w:val="567"/>
        </w:trPr>
        <w:tc>
          <w:tcPr>
            <w:tcW w:w="9912" w:type="dxa"/>
            <w:gridSpan w:val="8"/>
            <w:shd w:val="clear" w:color="auto" w:fill="BDD6EE" w:themeFill="accent1" w:themeFillTint="66"/>
            <w:vAlign w:val="center"/>
          </w:tcPr>
          <w:p w14:paraId="0419DD17" w14:textId="52959C08" w:rsidR="00854C37" w:rsidRDefault="00854C37" w:rsidP="001D687D">
            <w:pPr>
              <w:tabs>
                <w:tab w:val="left" w:pos="8400"/>
              </w:tabs>
              <w:spacing w:after="0"/>
            </w:pPr>
            <w:r>
              <w:t xml:space="preserve">Preference for </w:t>
            </w:r>
            <w:r w:rsidR="0032634D">
              <w:t>White Glove</w:t>
            </w:r>
            <w:r>
              <w:t xml:space="preserve"> Duty: </w:t>
            </w:r>
            <w:r w:rsidRPr="00C54FB1">
              <w:rPr>
                <w:b/>
                <w:bCs/>
                <w:i/>
                <w:iCs/>
                <w:color w:val="FF0000"/>
              </w:rPr>
              <w:t>please mark your first</w:t>
            </w:r>
            <w:r w:rsidR="00321D86">
              <w:rPr>
                <w:b/>
                <w:bCs/>
                <w:i/>
                <w:iCs/>
                <w:color w:val="FF0000"/>
              </w:rPr>
              <w:t xml:space="preserve"> (1)</w:t>
            </w:r>
            <w:r w:rsidRPr="00C54FB1">
              <w:rPr>
                <w:b/>
                <w:bCs/>
                <w:i/>
                <w:iCs/>
                <w:color w:val="FF0000"/>
              </w:rPr>
              <w:t xml:space="preserve"> and </w:t>
            </w:r>
            <w:r w:rsidR="0032634D">
              <w:rPr>
                <w:b/>
                <w:bCs/>
                <w:i/>
                <w:iCs/>
                <w:color w:val="FF0000"/>
              </w:rPr>
              <w:t>s</w:t>
            </w:r>
            <w:r w:rsidRPr="00C54FB1">
              <w:rPr>
                <w:b/>
                <w:bCs/>
                <w:i/>
                <w:iCs/>
                <w:color w:val="FF0000"/>
              </w:rPr>
              <w:t xml:space="preserve">econd </w:t>
            </w:r>
            <w:r w:rsidR="00321D86">
              <w:rPr>
                <w:b/>
                <w:bCs/>
                <w:i/>
                <w:iCs/>
                <w:color w:val="FF0000"/>
              </w:rPr>
              <w:t xml:space="preserve">(2) </w:t>
            </w:r>
            <w:r w:rsidRPr="00C54FB1">
              <w:rPr>
                <w:b/>
                <w:bCs/>
                <w:i/>
                <w:iCs/>
                <w:color w:val="FF0000"/>
              </w:rPr>
              <w:t>preference</w:t>
            </w:r>
            <w:r w:rsidR="0032634D">
              <w:rPr>
                <w:b/>
                <w:bCs/>
                <w:i/>
                <w:iCs/>
                <w:color w:val="FF0000"/>
              </w:rPr>
              <w:t xml:space="preserve"> below</w:t>
            </w:r>
            <w:r w:rsidRPr="00C54FB1">
              <w:rPr>
                <w:color w:val="FF0000"/>
              </w:rPr>
              <w:t xml:space="preserve"> </w:t>
            </w:r>
          </w:p>
        </w:tc>
      </w:tr>
      <w:tr w:rsidR="001D687D" w14:paraId="6013AD9D" w14:textId="77777777" w:rsidTr="001D687D">
        <w:tc>
          <w:tcPr>
            <w:tcW w:w="3397" w:type="dxa"/>
            <w:gridSpan w:val="2"/>
            <w:vAlign w:val="center"/>
          </w:tcPr>
          <w:p w14:paraId="1940C999" w14:textId="21397576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Preferred Day and time</w:t>
            </w:r>
          </w:p>
        </w:tc>
        <w:tc>
          <w:tcPr>
            <w:tcW w:w="1628" w:type="dxa"/>
            <w:vAlign w:val="center"/>
          </w:tcPr>
          <w:p w14:paraId="075C5F45" w14:textId="580833BB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9.00 am</w:t>
            </w:r>
          </w:p>
          <w:p w14:paraId="03380FA4" w14:textId="4DB58053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6582B1F8" w14:textId="5CE61ECA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11.00 am</w:t>
            </w:r>
          </w:p>
        </w:tc>
        <w:tc>
          <w:tcPr>
            <w:tcW w:w="1629" w:type="dxa"/>
            <w:gridSpan w:val="2"/>
            <w:vAlign w:val="center"/>
          </w:tcPr>
          <w:p w14:paraId="1B6E3A6F" w14:textId="4708BF80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11.00 am</w:t>
            </w:r>
          </w:p>
          <w:p w14:paraId="0391E9D3" w14:textId="35A7790D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61F26A8E" w14:textId="6EC480E6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1.00 pm</w:t>
            </w:r>
          </w:p>
        </w:tc>
        <w:tc>
          <w:tcPr>
            <w:tcW w:w="1629" w:type="dxa"/>
            <w:gridSpan w:val="2"/>
            <w:vAlign w:val="center"/>
          </w:tcPr>
          <w:p w14:paraId="6BF23E66" w14:textId="74DBC29C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 pm</w:t>
            </w:r>
          </w:p>
          <w:p w14:paraId="00DE77BB" w14:textId="2DC5C12D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2BEEC645" w14:textId="4750C691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3.00 pm</w:t>
            </w:r>
          </w:p>
        </w:tc>
        <w:tc>
          <w:tcPr>
            <w:tcW w:w="1629" w:type="dxa"/>
            <w:vAlign w:val="center"/>
          </w:tcPr>
          <w:p w14:paraId="37C4EA43" w14:textId="77777777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3.00 pm</w:t>
            </w:r>
          </w:p>
          <w:p w14:paraId="16445F49" w14:textId="458CE640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02390223" w14:textId="185BD699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4.30 pm</w:t>
            </w:r>
          </w:p>
        </w:tc>
      </w:tr>
      <w:tr w:rsidR="00854C37" w14:paraId="23D48287" w14:textId="77777777" w:rsidTr="00854C37">
        <w:trPr>
          <w:trHeight w:val="624"/>
        </w:trPr>
        <w:tc>
          <w:tcPr>
            <w:tcW w:w="3397" w:type="dxa"/>
            <w:gridSpan w:val="2"/>
            <w:vAlign w:val="center"/>
          </w:tcPr>
          <w:p w14:paraId="6DF84304" w14:textId="07CCACE1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 xml:space="preserve">Thursday </w:t>
            </w:r>
            <w:r w:rsidR="00BA4099">
              <w:t>15</w:t>
            </w:r>
            <w:r w:rsidRPr="003C2FD5">
              <w:rPr>
                <w:vertAlign w:val="superscript"/>
              </w:rPr>
              <w:t>th</w:t>
            </w:r>
            <w:r>
              <w:t xml:space="preserve"> June 202</w:t>
            </w:r>
            <w:r w:rsidR="00BA4099">
              <w:t>3</w:t>
            </w:r>
          </w:p>
        </w:tc>
        <w:tc>
          <w:tcPr>
            <w:tcW w:w="1628" w:type="dxa"/>
            <w:vAlign w:val="center"/>
          </w:tcPr>
          <w:p w14:paraId="682FDF45" w14:textId="26A3CF73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629" w:type="dxa"/>
            <w:gridSpan w:val="2"/>
            <w:vAlign w:val="center"/>
          </w:tcPr>
          <w:p w14:paraId="0F954CC9" w14:textId="20206B06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629" w:type="dxa"/>
            <w:gridSpan w:val="2"/>
            <w:vAlign w:val="center"/>
          </w:tcPr>
          <w:p w14:paraId="6DAF7204" w14:textId="05C9E760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vAlign w:val="center"/>
          </w:tcPr>
          <w:p w14:paraId="7EB5E9BA" w14:textId="2DBDEF85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  <w:tr w:rsidR="00854C37" w14:paraId="764A9DDA" w14:textId="77777777" w:rsidTr="001D687D">
        <w:trPr>
          <w:trHeight w:val="624"/>
        </w:trPr>
        <w:tc>
          <w:tcPr>
            <w:tcW w:w="3397" w:type="dxa"/>
            <w:gridSpan w:val="2"/>
            <w:vAlign w:val="center"/>
          </w:tcPr>
          <w:p w14:paraId="2AA0358F" w14:textId="101C141A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Friday 1</w:t>
            </w:r>
            <w:r w:rsidR="00BA4099">
              <w:t>6</w:t>
            </w:r>
            <w:r w:rsidRPr="00A918FB">
              <w:rPr>
                <w:vertAlign w:val="superscript"/>
              </w:rPr>
              <w:t>th</w:t>
            </w:r>
            <w:r>
              <w:t xml:space="preserve"> June 202</w:t>
            </w:r>
            <w:r w:rsidR="00BA4099">
              <w:t>3</w:t>
            </w:r>
          </w:p>
        </w:tc>
        <w:tc>
          <w:tcPr>
            <w:tcW w:w="1628" w:type="dxa"/>
            <w:vAlign w:val="center"/>
          </w:tcPr>
          <w:p w14:paraId="5F33717C" w14:textId="40D584AD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53958746" w14:textId="39704D08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629" w:type="dxa"/>
            <w:gridSpan w:val="2"/>
            <w:vAlign w:val="center"/>
          </w:tcPr>
          <w:p w14:paraId="2A73717B" w14:textId="5A4DF08F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629" w:type="dxa"/>
            <w:vAlign w:val="center"/>
          </w:tcPr>
          <w:p w14:paraId="29D5487D" w14:textId="48AC4440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  <w:tr w:rsidR="00854C37" w14:paraId="58CDDA25" w14:textId="77777777" w:rsidTr="001D687D">
        <w:trPr>
          <w:trHeight w:val="624"/>
        </w:trPr>
        <w:tc>
          <w:tcPr>
            <w:tcW w:w="3397" w:type="dxa"/>
            <w:gridSpan w:val="2"/>
            <w:vAlign w:val="center"/>
          </w:tcPr>
          <w:p w14:paraId="2796A81C" w14:textId="56E54247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Saturday 1</w:t>
            </w:r>
            <w:r w:rsidR="00BA4099">
              <w:t>7</w:t>
            </w:r>
            <w:r w:rsidRPr="00A918FB">
              <w:rPr>
                <w:vertAlign w:val="superscript"/>
              </w:rPr>
              <w:t>th</w:t>
            </w:r>
            <w:r>
              <w:t xml:space="preserve"> June 202</w:t>
            </w:r>
            <w:r w:rsidR="00BA4099">
              <w:t>3</w:t>
            </w:r>
          </w:p>
        </w:tc>
        <w:tc>
          <w:tcPr>
            <w:tcW w:w="1628" w:type="dxa"/>
            <w:vAlign w:val="center"/>
          </w:tcPr>
          <w:p w14:paraId="59BC1402" w14:textId="13C329F6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1F5888C4" w14:textId="412D8C9F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22837A3B" w14:textId="0B7889D4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vAlign w:val="center"/>
          </w:tcPr>
          <w:p w14:paraId="28F4F7A9" w14:textId="2A4C4A3B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  <w:tr w:rsidR="00854C37" w14:paraId="3BDAA945" w14:textId="77777777" w:rsidTr="001D687D">
        <w:trPr>
          <w:trHeight w:val="624"/>
        </w:trPr>
        <w:tc>
          <w:tcPr>
            <w:tcW w:w="3397" w:type="dxa"/>
            <w:gridSpan w:val="2"/>
            <w:vAlign w:val="center"/>
          </w:tcPr>
          <w:p w14:paraId="6C36AFC8" w14:textId="391EE846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Sunday 1</w:t>
            </w:r>
            <w:r w:rsidR="00BA4099">
              <w:t>8</w:t>
            </w:r>
            <w:r w:rsidRPr="00A918FB">
              <w:rPr>
                <w:vertAlign w:val="superscript"/>
              </w:rPr>
              <w:t>th</w:t>
            </w:r>
            <w:r>
              <w:t xml:space="preserve"> June 202</w:t>
            </w:r>
            <w:r w:rsidR="00BA4099">
              <w:t>3</w:t>
            </w:r>
          </w:p>
        </w:tc>
        <w:tc>
          <w:tcPr>
            <w:tcW w:w="1628" w:type="dxa"/>
            <w:vAlign w:val="center"/>
          </w:tcPr>
          <w:p w14:paraId="09026C8B" w14:textId="4BC88676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3D0ABEBA" w14:textId="66DB2C37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6043C22E" w14:textId="013C2189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vAlign w:val="center"/>
          </w:tcPr>
          <w:p w14:paraId="227D4C09" w14:textId="7ADF394A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</w:tbl>
    <w:p w14:paraId="4D02349B" w14:textId="726BFA64" w:rsidR="00F5412D" w:rsidRDefault="00F5412D" w:rsidP="004575DD">
      <w:pPr>
        <w:tabs>
          <w:tab w:val="left" w:pos="8400"/>
        </w:tabs>
      </w:pPr>
    </w:p>
    <w:p w14:paraId="4980D886" w14:textId="503F3AC8" w:rsidR="00C54FB1" w:rsidRDefault="004F74C9" w:rsidP="004575DD">
      <w:pPr>
        <w:tabs>
          <w:tab w:val="left" w:pos="8400"/>
        </w:tabs>
      </w:pPr>
      <w:r>
        <w:t xml:space="preserve">Please email </w:t>
      </w:r>
      <w:r w:rsidR="00321D86">
        <w:t>your completed</w:t>
      </w:r>
      <w:r>
        <w:t xml:space="preserve"> form to </w:t>
      </w:r>
      <w:hyperlink r:id="rId6" w:history="1">
        <w:r w:rsidR="0032634D" w:rsidRPr="00A14AD0">
          <w:rPr>
            <w:rStyle w:val="Hyperlink"/>
          </w:rPr>
          <w:t>enquiries@theappliqueguildofaustralia.org.au</w:t>
        </w:r>
      </w:hyperlink>
    </w:p>
    <w:p w14:paraId="13915E60" w14:textId="28D4B099" w:rsidR="00C54FB1" w:rsidRPr="004575DD" w:rsidRDefault="00C54FB1" w:rsidP="004575DD">
      <w:pPr>
        <w:tabs>
          <w:tab w:val="left" w:pos="8400"/>
        </w:tabs>
      </w:pPr>
      <w:r>
        <w:t>Guardians will be notified of rostered days and times via email after 20</w:t>
      </w:r>
      <w:r w:rsidRPr="00C54FB1">
        <w:rPr>
          <w:vertAlign w:val="superscript"/>
        </w:rPr>
        <w:t>th</w:t>
      </w:r>
      <w:r>
        <w:t xml:space="preserve"> May 202</w:t>
      </w:r>
      <w:r w:rsidR="00BA4099">
        <w:t>3</w:t>
      </w:r>
      <w:r>
        <w:t xml:space="preserve">. </w:t>
      </w:r>
    </w:p>
    <w:sectPr w:rsidR="00C54FB1" w:rsidRPr="004575DD" w:rsidSect="00A003FC">
      <w:headerReference w:type="default" r:id="rId7"/>
      <w:footerReference w:type="default" r:id="rId8"/>
      <w:pgSz w:w="11906" w:h="16838"/>
      <w:pgMar w:top="1440" w:right="992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39BA5" w14:textId="77777777" w:rsidR="0093070C" w:rsidRDefault="0093070C" w:rsidP="009C58EA">
      <w:pPr>
        <w:spacing w:after="0" w:line="240" w:lineRule="auto"/>
      </w:pPr>
      <w:r>
        <w:separator/>
      </w:r>
    </w:p>
  </w:endnote>
  <w:endnote w:type="continuationSeparator" w:id="0">
    <w:p w14:paraId="30FAC15C" w14:textId="77777777" w:rsidR="0093070C" w:rsidRDefault="0093070C" w:rsidP="009C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F357" w14:textId="78E3DF56" w:rsidR="00A003FC" w:rsidRDefault="00A003FC" w:rsidP="0089241E">
    <w:pPr>
      <w:pStyle w:val="Footer"/>
      <w:pBdr>
        <w:top w:val="single" w:sz="6" w:space="1" w:color="4E82AF"/>
      </w:pBdr>
      <w:tabs>
        <w:tab w:val="clear" w:pos="9026"/>
        <w:tab w:val="right" w:pos="9923"/>
      </w:tabs>
    </w:pPr>
    <w:r>
      <w:t xml:space="preserve">PO Box </w:t>
    </w:r>
    <w:r w:rsidR="002D5DDB">
      <w:t>217</w:t>
    </w:r>
    <w:r>
      <w:tab/>
    </w:r>
    <w:r>
      <w:tab/>
      <w:t>enquiries@theappliqueguildofaustralia.org.au</w:t>
    </w:r>
    <w:r>
      <w:br/>
    </w:r>
    <w:r w:rsidR="002D5DDB">
      <w:t>BULLEEN</w:t>
    </w:r>
    <w:r>
      <w:t xml:space="preserve"> VIC </w:t>
    </w:r>
    <w:r w:rsidR="002D5DDB">
      <w:t>3105</w:t>
    </w:r>
    <w:r w:rsidR="004575DD">
      <w:tab/>
    </w:r>
    <w:r w:rsidR="004575DD">
      <w:tab/>
      <w:t>www.theappliqueguildofaustralia.org.au</w:t>
    </w:r>
  </w:p>
  <w:p w14:paraId="48781816" w14:textId="77777777" w:rsidR="00A003FC" w:rsidRDefault="00A003FC" w:rsidP="00347FE9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0DBF6" w14:textId="77777777" w:rsidR="0093070C" w:rsidRDefault="0093070C" w:rsidP="009C58EA">
      <w:pPr>
        <w:spacing w:after="0" w:line="240" w:lineRule="auto"/>
      </w:pPr>
      <w:r>
        <w:separator/>
      </w:r>
    </w:p>
  </w:footnote>
  <w:footnote w:type="continuationSeparator" w:id="0">
    <w:p w14:paraId="65380868" w14:textId="77777777" w:rsidR="0093070C" w:rsidRDefault="0093070C" w:rsidP="009C5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3AD7" w14:textId="77777777" w:rsidR="009C58EA" w:rsidRDefault="00410D9A" w:rsidP="00A003FC">
    <w:pPr>
      <w:pStyle w:val="Header"/>
      <w:jc w:val="center"/>
      <w:rPr>
        <w:rFonts w:ascii="Georgia" w:hAnsi="Georgia"/>
        <w:color w:val="4E82AF"/>
        <w:sz w:val="36"/>
        <w:szCs w:val="36"/>
      </w:rPr>
    </w:pPr>
    <w:r w:rsidRPr="00060523">
      <w:rPr>
        <w:rFonts w:ascii="Georgia" w:hAnsi="Georgia"/>
        <w:noProof/>
        <w:color w:val="4E82AF"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9C5E26" wp14:editId="02D4B65E">
              <wp:simplePos x="0" y="0"/>
              <wp:positionH relativeFrom="column">
                <wp:posOffset>786765</wp:posOffset>
              </wp:positionH>
              <wp:positionV relativeFrom="paragraph">
                <wp:posOffset>-278765</wp:posOffset>
              </wp:positionV>
              <wp:extent cx="507365" cy="828675"/>
              <wp:effectExtent l="0" t="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6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4F077" w14:textId="77777777" w:rsidR="00060523" w:rsidRDefault="00410D9A">
                          <w:r w:rsidRPr="00F61B5F"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279A321A" wp14:editId="6180CA0A">
                                <wp:extent cx="323850" cy="723900"/>
                                <wp:effectExtent l="0" t="0" r="0" b="0"/>
                                <wp:docPr id="2" name="Picture 6" descr="F:\5Foot1\the applique guild\logos\tag2h15w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:\5Foot1\the applique guild\logos\tag2h15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C5E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95pt;margin-top:-21.95pt;width:39.95pt;height:65.25pt;z-index:2516577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" filled="f" stroked="f">
              <v:textbox>
                <w:txbxContent>
                  <w:p w14:paraId="3564F077" w14:textId="77777777" w:rsidR="00060523" w:rsidRDefault="00410D9A">
                    <w:r w:rsidRPr="00F61B5F">
                      <w:rPr>
                        <w:noProof/>
                        <w:lang w:eastAsia="en-AU"/>
                      </w:rPr>
                      <w:drawing>
                        <wp:inline distT="0" distB="0" distL="0" distR="0" wp14:anchorId="279A321A" wp14:editId="6180CA0A">
                          <wp:extent cx="323850" cy="723900"/>
                          <wp:effectExtent l="0" t="0" r="0" b="0"/>
                          <wp:docPr id="2" name="Picture 6" descr="F:\5Foot1\the applique guild\logos\tag2h15w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F:\5Foot1\the applique guild\logos\tag2h15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003FC" w:rsidRPr="00A003FC">
      <w:rPr>
        <w:rFonts w:ascii="Georgia" w:hAnsi="Georgia"/>
        <w:color w:val="4E82AF"/>
        <w:sz w:val="36"/>
        <w:szCs w:val="36"/>
      </w:rPr>
      <w:t>The Appliqué Guild of Australia</w:t>
    </w:r>
    <w:r w:rsidR="00A003FC">
      <w:rPr>
        <w:rFonts w:ascii="Georgia" w:hAnsi="Georgia"/>
        <w:color w:val="4E82AF"/>
        <w:sz w:val="36"/>
        <w:szCs w:val="36"/>
      </w:rPr>
      <w:t xml:space="preserve"> Inc.</w:t>
    </w:r>
  </w:p>
  <w:p w14:paraId="163503E1" w14:textId="77777777" w:rsidR="00A003FC" w:rsidRDefault="00A003FC" w:rsidP="00A003FC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Incorporation No. </w:t>
    </w:r>
    <w:r w:rsidRPr="00A003FC">
      <w:rPr>
        <w:sz w:val="20"/>
        <w:szCs w:val="20"/>
      </w:rPr>
      <w:t>AOO58117V</w:t>
    </w:r>
  </w:p>
  <w:p w14:paraId="0AE283F1" w14:textId="77777777" w:rsidR="00A003FC" w:rsidRPr="00A003FC" w:rsidRDefault="00A003FC" w:rsidP="00347FE9">
    <w:pPr>
      <w:pStyle w:val="Header"/>
      <w:pBdr>
        <w:bottom w:val="single" w:sz="4" w:space="1" w:color="4E82AF"/>
      </w:pBdr>
      <w:jc w:val="center"/>
      <w:rPr>
        <w:sz w:val="20"/>
        <w:szCs w:val="20"/>
      </w:rPr>
    </w:pPr>
  </w:p>
  <w:p w14:paraId="2EEC66AE" w14:textId="77777777" w:rsidR="009C58EA" w:rsidRDefault="009C58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9A"/>
    <w:rsid w:val="00007583"/>
    <w:rsid w:val="00060523"/>
    <w:rsid w:val="000713FA"/>
    <w:rsid w:val="000B35AB"/>
    <w:rsid w:val="00107EE0"/>
    <w:rsid w:val="00132CEE"/>
    <w:rsid w:val="001D687D"/>
    <w:rsid w:val="00235513"/>
    <w:rsid w:val="002746E6"/>
    <w:rsid w:val="002D5DDB"/>
    <w:rsid w:val="00313A29"/>
    <w:rsid w:val="00321D86"/>
    <w:rsid w:val="0032634D"/>
    <w:rsid w:val="00347FE9"/>
    <w:rsid w:val="00365F19"/>
    <w:rsid w:val="003C2FD5"/>
    <w:rsid w:val="00410D9A"/>
    <w:rsid w:val="00432D01"/>
    <w:rsid w:val="004575DD"/>
    <w:rsid w:val="004602BA"/>
    <w:rsid w:val="00494DB8"/>
    <w:rsid w:val="004F74C9"/>
    <w:rsid w:val="007439CB"/>
    <w:rsid w:val="007C7936"/>
    <w:rsid w:val="00854C37"/>
    <w:rsid w:val="008845CD"/>
    <w:rsid w:val="0089241E"/>
    <w:rsid w:val="008F503C"/>
    <w:rsid w:val="0093070C"/>
    <w:rsid w:val="009C58EA"/>
    <w:rsid w:val="00A003FC"/>
    <w:rsid w:val="00A005E7"/>
    <w:rsid w:val="00A829CB"/>
    <w:rsid w:val="00A918FB"/>
    <w:rsid w:val="00BA4099"/>
    <w:rsid w:val="00BF412B"/>
    <w:rsid w:val="00C54FB1"/>
    <w:rsid w:val="00D157DC"/>
    <w:rsid w:val="00D22E0A"/>
    <w:rsid w:val="00D45322"/>
    <w:rsid w:val="00D55A0F"/>
    <w:rsid w:val="00F5412D"/>
    <w:rsid w:val="00F6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B1FC8"/>
  <w15:chartTrackingRefBased/>
  <w15:docId w15:val="{79740B78-74CF-4D98-AAF4-31613DB48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936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8EA"/>
  </w:style>
  <w:style w:type="paragraph" w:styleId="Footer">
    <w:name w:val="footer"/>
    <w:basedOn w:val="Normal"/>
    <w:link w:val="Foot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8EA"/>
  </w:style>
  <w:style w:type="paragraph" w:styleId="BalloonText">
    <w:name w:val="Balloon Text"/>
    <w:basedOn w:val="Normal"/>
    <w:link w:val="BalloonTextChar"/>
    <w:uiPriority w:val="99"/>
    <w:semiHidden/>
    <w:unhideWhenUsed/>
    <w:rsid w:val="009C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E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C2FD5"/>
    <w:rPr>
      <w:color w:val="808080"/>
    </w:rPr>
  </w:style>
  <w:style w:type="table" w:styleId="TableGrid">
    <w:name w:val="Table Grid"/>
    <w:basedOn w:val="TableNormal"/>
    <w:uiPriority w:val="59"/>
    <w:rsid w:val="003C2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63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63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quiries@theappliqueguildofaustralia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TAG\Letterhead\TAG%20Letterhead%20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TAG Letterhead 2003.dot</Template>
  <TotalTime>11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Mew</dc:creator>
  <cp:keywords/>
  <dc:description/>
  <cp:lastModifiedBy>Branko Colavizza</cp:lastModifiedBy>
  <cp:revision>3</cp:revision>
  <cp:lastPrinted>2015-07-29T09:06:00Z</cp:lastPrinted>
  <dcterms:created xsi:type="dcterms:W3CDTF">2022-03-09T09:35:00Z</dcterms:created>
  <dcterms:modified xsi:type="dcterms:W3CDTF">2023-02-11T04:51:00Z</dcterms:modified>
</cp:coreProperties>
</file>